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A293" w14:textId="77777777" w:rsidR="00C77931" w:rsidRDefault="00121514">
      <w:pPr>
        <w:rPr>
          <w:b/>
          <w:bCs/>
        </w:rPr>
      </w:pPr>
      <w:r>
        <w:rPr>
          <w:b/>
          <w:bCs/>
        </w:rPr>
        <w:t>Eco Champion – Circuit</w:t>
      </w:r>
    </w:p>
    <w:p w14:paraId="359EB759" w14:textId="77777777" w:rsidR="00C77931" w:rsidRDefault="00121514">
      <w:r>
        <w:t>To be the point of contact regarding Eco Matters within the Circuit.</w:t>
      </w:r>
    </w:p>
    <w:p w14:paraId="24EC91EC" w14:textId="77777777" w:rsidR="00C77931" w:rsidRDefault="00121514">
      <w:r>
        <w:t>To form a team if that is deemed to be appropriate in the Circuit.</w:t>
      </w:r>
    </w:p>
    <w:p w14:paraId="22A6D43E" w14:textId="77777777" w:rsidR="00C77931" w:rsidRDefault="00121514">
      <w:r>
        <w:t xml:space="preserve">To help guide the Circuit through the Eco Circuit process. </w:t>
      </w:r>
    </w:p>
    <w:p w14:paraId="75290944" w14:textId="77777777" w:rsidR="00C77931" w:rsidRDefault="00121514">
      <w:r>
        <w:t>To be familiar with the A Rocha Eco Church process.</w:t>
      </w:r>
    </w:p>
    <w:p w14:paraId="42555F21" w14:textId="77777777" w:rsidR="00C77931" w:rsidRDefault="00121514">
      <w:r>
        <w:t>To Encourage individual churches to engage with the Eco Church process.</w:t>
      </w:r>
    </w:p>
    <w:p w14:paraId="602F3E57" w14:textId="77777777" w:rsidR="00C77931" w:rsidRDefault="00121514">
      <w:r>
        <w:t>To share good news stories about Eco Matters with the Circuit and the wider District.</w:t>
      </w:r>
    </w:p>
    <w:p w14:paraId="0F778924" w14:textId="77777777" w:rsidR="00C77931" w:rsidRDefault="00121514">
      <w:r>
        <w:t xml:space="preserve">To report to the Circuit Meeting on Eco progress within the circuit. (Action </w:t>
      </w:r>
      <w:r>
        <w:t>for Hope: Eco Church, Creation Care, Net Zero etc to be included on all Circuit Meeting Agendas)</w:t>
      </w:r>
    </w:p>
    <w:p w14:paraId="77D4F561" w14:textId="77777777" w:rsidR="00C77931" w:rsidRDefault="00121514">
      <w:r>
        <w:t xml:space="preserve">To be part of the District Eco Forum. </w:t>
      </w:r>
    </w:p>
    <w:p w14:paraId="3FD67922" w14:textId="77777777" w:rsidR="00C77931" w:rsidRDefault="00121514">
      <w:r>
        <w:t xml:space="preserve">To be part of the District Eco Champions Community </w:t>
      </w:r>
    </w:p>
    <w:p w14:paraId="21F1E099" w14:textId="77777777" w:rsidR="00C77931" w:rsidRDefault="00C77931"/>
    <w:sectPr w:rsidR="00C7793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7609" w14:textId="77777777" w:rsidR="00121514" w:rsidRDefault="00121514">
      <w:pPr>
        <w:spacing w:after="0" w:line="240" w:lineRule="auto"/>
      </w:pPr>
      <w:r>
        <w:separator/>
      </w:r>
    </w:p>
  </w:endnote>
  <w:endnote w:type="continuationSeparator" w:id="0">
    <w:p w14:paraId="22677C7C" w14:textId="77777777" w:rsidR="00121514" w:rsidRDefault="0012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BDB06" w14:textId="77777777" w:rsidR="00121514" w:rsidRDefault="001215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07EB67" w14:textId="77777777" w:rsidR="00121514" w:rsidRDefault="00121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7931"/>
    <w:rsid w:val="00121514"/>
    <w:rsid w:val="00733D7B"/>
    <w:rsid w:val="00C77931"/>
    <w:rsid w:val="00C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4456E"/>
  <w15:docId w15:val="{572C9C6B-F7DB-48A8-86B0-AFF90895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Brydon</dc:creator>
  <dc:description/>
  <cp:lastModifiedBy>Chelmsford Circuit</cp:lastModifiedBy>
  <cp:revision>2</cp:revision>
  <dcterms:created xsi:type="dcterms:W3CDTF">2026-08-18T12:52:00Z</dcterms:created>
  <dcterms:modified xsi:type="dcterms:W3CDTF">2026-08-18T12:52:00Z</dcterms:modified>
</cp:coreProperties>
</file>